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435" w:rsidRDefault="00AE120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8pt;margin-top:-61.5pt;width:127.5pt;height:69pt;z-index:251659264;mso-position-horizontal-relative:margin;mso-position-vertical-relative:margin">
            <v:imagedata r:id="rId7" o:title=""/>
            <w10:wrap type="square" anchorx="margin" anchory="margin"/>
          </v:shape>
        </w:pict>
      </w:r>
    </w:p>
    <w:p w:rsidR="00002435" w:rsidRDefault="00002435" w:rsidP="00B930DE">
      <w:pPr>
        <w:spacing w:line="240" w:lineRule="auto"/>
        <w:rPr>
          <w:b/>
          <w:sz w:val="48"/>
          <w:szCs w:val="48"/>
        </w:rPr>
      </w:pPr>
      <w:r w:rsidRPr="00B930DE">
        <w:rPr>
          <w:b/>
          <w:sz w:val="48"/>
          <w:szCs w:val="48"/>
        </w:rPr>
        <w:t>Notat</w:t>
      </w:r>
    </w:p>
    <w:p w:rsidR="00002435" w:rsidRDefault="00002435" w:rsidP="00B930DE">
      <w:pPr>
        <w:spacing w:line="240" w:lineRule="auto"/>
      </w:pPr>
    </w:p>
    <w:p w:rsidR="00002435" w:rsidRDefault="00002435" w:rsidP="00B930DE">
      <w:pPr>
        <w:spacing w:line="240" w:lineRule="auto"/>
      </w:pPr>
    </w:p>
    <w:p w:rsidR="00002435" w:rsidRDefault="00002435" w:rsidP="00B930DE">
      <w:pPr>
        <w:spacing w:line="240" w:lineRule="auto"/>
      </w:pPr>
    </w:p>
    <w:p w:rsidR="00002435" w:rsidRDefault="00002435" w:rsidP="00B930DE">
      <w:pPr>
        <w:spacing w:line="240" w:lineRule="auto"/>
      </w:pPr>
    </w:p>
    <w:p w:rsidR="00002435" w:rsidRDefault="00AE120E" w:rsidP="00B930DE">
      <w:pPr>
        <w:spacing w:line="240" w:lineRule="auto"/>
      </w:pPr>
      <w:r>
        <w:pict>
          <v:rect id="_x0000_i1025" style="width:396.9pt;height:1.5pt" o:hrpct="0" o:hrstd="t" o:hr="t" fillcolor="#a0a0a0" stroked="f"/>
        </w:pict>
      </w:r>
    </w:p>
    <w:p w:rsidR="00002435" w:rsidRDefault="00002435" w:rsidP="00522E5C">
      <w:pPr>
        <w:tabs>
          <w:tab w:val="left" w:pos="5245"/>
        </w:tabs>
        <w:spacing w:line="24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Den </w:t>
      </w:r>
      <w:r w:rsidR="00813196">
        <w:rPr>
          <w:sz w:val="18"/>
          <w:szCs w:val="18"/>
        </w:rPr>
        <w:t>16-11</w:t>
      </w:r>
      <w:r w:rsidRPr="00DC3236">
        <w:rPr>
          <w:sz w:val="18"/>
          <w:szCs w:val="18"/>
        </w:rPr>
        <w:t>-2020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Journal nr. </w:t>
      </w:r>
      <w:r w:rsidRPr="00084F7B">
        <w:rPr>
          <w:sz w:val="18"/>
          <w:szCs w:val="18"/>
        </w:rPr>
        <w:t>06.02.00-A08-2-18</w:t>
      </w:r>
    </w:p>
    <w:p w:rsidR="00002435" w:rsidRDefault="00002435" w:rsidP="00522E5C">
      <w:pPr>
        <w:tabs>
          <w:tab w:val="left" w:pos="5245"/>
        </w:tabs>
        <w:spacing w:line="240" w:lineRule="auto"/>
        <w:rPr>
          <w:sz w:val="18"/>
          <w:szCs w:val="18"/>
        </w:rPr>
      </w:pPr>
    </w:p>
    <w:p w:rsidR="00002435" w:rsidRDefault="00002435" w:rsidP="00522E5C">
      <w:pPr>
        <w:tabs>
          <w:tab w:val="left" w:pos="5245"/>
        </w:tabs>
        <w:spacing w:line="240" w:lineRule="auto"/>
        <w:rPr>
          <w:sz w:val="18"/>
          <w:szCs w:val="18"/>
        </w:rPr>
      </w:pPr>
    </w:p>
    <w:p w:rsidR="00002435" w:rsidRDefault="00002435" w:rsidP="00522E5C">
      <w:pPr>
        <w:tabs>
          <w:tab w:val="left" w:pos="5245"/>
        </w:tabs>
        <w:spacing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Til</w:t>
      </w:r>
      <w:r>
        <w:rPr>
          <w:b/>
          <w:sz w:val="18"/>
          <w:szCs w:val="18"/>
        </w:rPr>
        <w:tab/>
        <w:t>Fra</w:t>
      </w:r>
    </w:p>
    <w:p w:rsidR="00002435" w:rsidRDefault="001820D2" w:rsidP="00522E5C">
      <w:pPr>
        <w:tabs>
          <w:tab w:val="left" w:pos="5245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sagen</w:t>
      </w:r>
      <w:r w:rsidR="00002435">
        <w:rPr>
          <w:sz w:val="18"/>
          <w:szCs w:val="18"/>
        </w:rPr>
        <w:tab/>
      </w:r>
      <w:r w:rsidR="00002435" w:rsidRPr="00522E5C">
        <w:rPr>
          <w:sz w:val="18"/>
          <w:szCs w:val="18"/>
        </w:rPr>
        <w:t>Kris Ømann</w:t>
      </w:r>
    </w:p>
    <w:p w:rsidR="00002435" w:rsidRDefault="00AE120E" w:rsidP="00522E5C">
      <w:pPr>
        <w:tabs>
          <w:tab w:val="left" w:pos="5245"/>
        </w:tabs>
        <w:spacing w:line="240" w:lineRule="auto"/>
        <w:rPr>
          <w:sz w:val="18"/>
          <w:szCs w:val="18"/>
        </w:rPr>
      </w:pPr>
      <w:r>
        <w:pict>
          <v:rect id="_x0000_i1026" style="width:396.9pt;height:1.5pt" o:hrpct="0" o:hrstd="t" o:hr="t" fillcolor="#a0a0a0" stroked="f"/>
        </w:pict>
      </w:r>
    </w:p>
    <w:p w:rsidR="00002435" w:rsidRDefault="00002435" w:rsidP="00522E5C">
      <w:pPr>
        <w:tabs>
          <w:tab w:val="left" w:pos="5245"/>
        </w:tabs>
        <w:spacing w:line="240" w:lineRule="auto"/>
        <w:rPr>
          <w:b/>
          <w:sz w:val="24"/>
          <w:szCs w:val="24"/>
        </w:rPr>
      </w:pPr>
    </w:p>
    <w:p w:rsidR="00DE55A1" w:rsidRDefault="00002435" w:rsidP="00DE55A1">
      <w:pPr>
        <w:tabs>
          <w:tab w:val="left" w:pos="5245"/>
        </w:tabs>
        <w:spacing w:line="240" w:lineRule="auto"/>
        <w:rPr>
          <w:b/>
          <w:sz w:val="24"/>
          <w:szCs w:val="24"/>
        </w:rPr>
      </w:pPr>
      <w:r w:rsidRPr="00522E5C">
        <w:rPr>
          <w:b/>
          <w:sz w:val="24"/>
          <w:szCs w:val="24"/>
        </w:rPr>
        <w:t>Næringsstof</w:t>
      </w:r>
      <w:r w:rsidR="00DE55A1">
        <w:rPr>
          <w:b/>
          <w:sz w:val="24"/>
          <w:szCs w:val="24"/>
        </w:rPr>
        <w:t>analyser Vesterled Sø</w:t>
      </w:r>
    </w:p>
    <w:p w:rsidR="00002435" w:rsidRPr="00522E5C" w:rsidRDefault="00002435" w:rsidP="00DE55A1">
      <w:pPr>
        <w:tabs>
          <w:tab w:val="left" w:pos="5245"/>
        </w:tabs>
        <w:spacing w:line="240" w:lineRule="auto"/>
      </w:pPr>
      <w:r>
        <w:t xml:space="preserve"> </w:t>
      </w:r>
    </w:p>
    <w:p w:rsidR="005D335A" w:rsidRDefault="00A072B4" w:rsidP="005D335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Opsummering af udførte næringsstofanalyser: </w:t>
      </w:r>
    </w:p>
    <w:p w:rsidR="00A072B4" w:rsidRPr="00A072B4" w:rsidRDefault="00A072B4" w:rsidP="00A072B4">
      <w:pPr>
        <w:pStyle w:val="Ingenafstand"/>
      </w:pPr>
    </w:p>
    <w:tbl>
      <w:tblPr>
        <w:tblpPr w:leftFromText="141" w:rightFromText="141" w:vertAnchor="text" w:tblpX="108"/>
        <w:tblW w:w="75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1165"/>
        <w:gridCol w:w="1032"/>
        <w:gridCol w:w="1106"/>
        <w:gridCol w:w="1092"/>
        <w:gridCol w:w="1018"/>
        <w:gridCol w:w="935"/>
      </w:tblGrid>
      <w:tr w:rsidR="005D335A" w:rsidTr="00442962">
        <w:trPr>
          <w:trHeight w:val="176"/>
        </w:trPr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Calibri" w:hAnsi="Calibri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Dato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F7E" w:rsidRPr="001E79AE" w:rsidRDefault="005D335A" w:rsidP="001E79AE">
            <w:pPr>
              <w:spacing w:after="200"/>
              <w:ind w:left="-108" w:right="-77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Ilt i % </w:t>
            </w:r>
            <w:r w:rsidR="001E79AE">
              <w:rPr>
                <w:rFonts w:ascii="Times New Roman" w:hAnsi="Times New Roman"/>
                <w:sz w:val="18"/>
                <w:szCs w:val="18"/>
                <w:lang w:eastAsia="da-DK"/>
              </w:rPr>
              <w:br/>
              <w:t>*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>0,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5 </w:t>
            </w:r>
            <w:r w:rsidRPr="00110F7E">
              <w:rPr>
                <w:rFonts w:ascii="Times New Roman" w:hAnsi="Times New Roman"/>
                <w:sz w:val="18"/>
                <w:szCs w:val="18"/>
                <w:lang w:eastAsia="da-DK"/>
              </w:rPr>
              <w:t>m.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br/>
            </w:r>
            <w:r w:rsidR="00110F7E" w:rsidRPr="00110F7E">
              <w:rPr>
                <w:sz w:val="18"/>
                <w:szCs w:val="18"/>
                <w:lang w:eastAsia="da-DK"/>
              </w:rPr>
              <w:t xml:space="preserve"> ** 0,2/1,0 m</w:t>
            </w:r>
            <w:r w:rsidR="007F3EFE">
              <w:rPr>
                <w:sz w:val="18"/>
                <w:szCs w:val="18"/>
                <w:lang w:eastAsia="da-DK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Times New Roman" w:hAnsi="Times New Roman"/>
                <w:sz w:val="18"/>
                <w:szCs w:val="18"/>
                <w:lang w:val="en-US"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da-DK"/>
              </w:rPr>
              <w:t>Total N i mg/l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Times New Roman" w:hAnsi="Times New Roman"/>
                <w:sz w:val="18"/>
                <w:szCs w:val="18"/>
                <w:lang w:val="en-US"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da-DK"/>
              </w:rPr>
              <w:t>Total P i mg/l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N/P-forhold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pH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Sigt</w:t>
            </w:r>
          </w:p>
        </w:tc>
      </w:tr>
      <w:tr w:rsidR="00813196" w:rsidTr="00442962">
        <w:trPr>
          <w:trHeight w:val="9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16-06-1975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76 / 71 **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0,8</w:t>
            </w:r>
          </w:p>
        </w:tc>
      </w:tr>
      <w:tr w:rsidR="005D335A" w:rsidTr="00442962">
        <w:trPr>
          <w:trHeight w:val="9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22-07-2002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34</w:t>
            </w:r>
            <w:r w:rsidR="001E79A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*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FC49DD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0,26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5</w:t>
            </w:r>
            <w:r w:rsidR="002C4ECE">
              <w:rPr>
                <w:rFonts w:ascii="Times New Roman" w:hAnsi="Times New Roman"/>
                <w:sz w:val="18"/>
                <w:szCs w:val="18"/>
                <w:lang w:eastAsia="da-DK"/>
              </w:rPr>
              <w:t>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7,7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1,0</w:t>
            </w:r>
          </w:p>
        </w:tc>
      </w:tr>
      <w:tr w:rsidR="005D335A" w:rsidTr="00442962">
        <w:trPr>
          <w:trHeight w:val="86"/>
        </w:trPr>
        <w:tc>
          <w:tcPr>
            <w:tcW w:w="1242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07-08-2002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55</w:t>
            </w:r>
            <w:r w:rsidR="001E79A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*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1,0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FC49DD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0,22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2C4ECE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4,6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8,0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8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1,5</w:t>
            </w:r>
          </w:p>
        </w:tc>
      </w:tr>
      <w:tr w:rsidR="005D335A" w:rsidTr="00442962">
        <w:trPr>
          <w:trHeight w:val="92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28-08-2002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7F3EFE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70</w:t>
            </w:r>
            <w:r w:rsidR="001E79A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*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1,1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FC49DD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0,32</w:t>
            </w:r>
          </w:p>
        </w:tc>
        <w:tc>
          <w:tcPr>
            <w:tcW w:w="1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2C4ECE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3,4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7,8</w:t>
            </w: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1,5</w:t>
            </w:r>
          </w:p>
        </w:tc>
      </w:tr>
      <w:tr w:rsidR="00813196" w:rsidTr="00442962">
        <w:trPr>
          <w:trHeight w:val="9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AC1B20" w:rsidP="00AC1B20">
            <w:pPr>
              <w:spacing w:after="200" w:line="92" w:lineRule="atLeast"/>
              <w:ind w:right="-108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14/21-09-</w:t>
            </w:r>
            <w:r w:rsidR="00813196" w:rsidRPr="00813196">
              <w:rPr>
                <w:rFonts w:ascii="Times New Roman" w:hAnsi="Times New Roman"/>
                <w:sz w:val="18"/>
                <w:szCs w:val="18"/>
                <w:lang w:eastAsia="da-DK"/>
              </w:rPr>
              <w:t>2005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FC49DD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 w:rsidRPr="00813196">
              <w:rPr>
                <w:rFonts w:ascii="Times New Roman" w:hAnsi="Times New Roman"/>
                <w:sz w:val="18"/>
                <w:szCs w:val="18"/>
                <w:lang w:eastAsia="da-DK"/>
              </w:rPr>
              <w:t>0,16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196" w:rsidRPr="00813196" w:rsidRDefault="00813196" w:rsidP="00442962">
            <w:pPr>
              <w:spacing w:after="200" w:line="92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</w:p>
        </w:tc>
      </w:tr>
      <w:tr w:rsidR="005D335A" w:rsidTr="00442962">
        <w:trPr>
          <w:trHeight w:val="9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17-02-2015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87</w:t>
            </w:r>
            <w:r w:rsidR="007F3EFE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 xml:space="preserve"> </w:t>
            </w: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/</w:t>
            </w:r>
            <w:r w:rsidR="007F3EFE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 xml:space="preserve"> </w:t>
            </w: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86</w:t>
            </w:r>
            <w:r w:rsidR="007F3EFE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 xml:space="preserve"> </w:t>
            </w: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**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1,1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FC49DD" w:rsidP="00FC49DD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0,04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2C4ECE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30,3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7,4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Pr="00DE55A1" w:rsidRDefault="005D335A" w:rsidP="00442962">
            <w:pPr>
              <w:spacing w:after="200" w:line="92" w:lineRule="atLeast"/>
              <w:jc w:val="center"/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</w:pPr>
            <w:r w:rsidRPr="00DE55A1">
              <w:rPr>
                <w:rFonts w:ascii="Times New Roman" w:hAnsi="Times New Roman"/>
                <w:color w:val="808080" w:themeColor="background1" w:themeShade="80"/>
                <w:sz w:val="18"/>
                <w:szCs w:val="18"/>
                <w:lang w:eastAsia="da-DK"/>
              </w:rPr>
              <w:t>1,95</w:t>
            </w:r>
          </w:p>
        </w:tc>
      </w:tr>
      <w:tr w:rsidR="005D335A" w:rsidTr="00442962">
        <w:trPr>
          <w:trHeight w:val="56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24-07-2015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93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/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72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**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0,65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FC49DD" w:rsidP="00FC49DD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0,13</w:t>
            </w:r>
          </w:p>
        </w:tc>
        <w:tc>
          <w:tcPr>
            <w:tcW w:w="1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2C4EC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5,0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7,7</w:t>
            </w: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0,79</w:t>
            </w:r>
          </w:p>
        </w:tc>
      </w:tr>
      <w:tr w:rsidR="005D335A" w:rsidTr="00442962">
        <w:trPr>
          <w:trHeight w:val="5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28-07-2020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110F7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125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/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129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**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110F7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FC49DD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0,15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110F7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6,4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9,0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0,83</w:t>
            </w:r>
          </w:p>
        </w:tc>
      </w:tr>
      <w:tr w:rsidR="005D335A" w:rsidTr="00442962">
        <w:trPr>
          <w:trHeight w:val="56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14-08-2020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110F7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136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/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116</w:t>
            </w:r>
            <w:r w:rsidR="007F3EFE">
              <w:rPr>
                <w:rFonts w:ascii="Times New Roman" w:hAnsi="Times New Roman"/>
                <w:sz w:val="18"/>
                <w:szCs w:val="18"/>
                <w:lang w:eastAsia="da-D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**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1,1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0,18</w:t>
            </w:r>
          </w:p>
        </w:tc>
        <w:tc>
          <w:tcPr>
            <w:tcW w:w="1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2C4ECE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6,1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9,1</w:t>
            </w: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35A" w:rsidRDefault="005D335A" w:rsidP="00442962">
            <w:pPr>
              <w:spacing w:after="200" w:line="56" w:lineRule="atLeast"/>
              <w:jc w:val="center"/>
              <w:rPr>
                <w:rFonts w:ascii="Times New Roman" w:hAnsi="Times New Roman"/>
                <w:sz w:val="18"/>
                <w:szCs w:val="18"/>
                <w:lang w:eastAsia="da-DK"/>
              </w:rPr>
            </w:pPr>
            <w:r>
              <w:rPr>
                <w:rFonts w:ascii="Times New Roman" w:hAnsi="Times New Roman"/>
                <w:sz w:val="18"/>
                <w:szCs w:val="18"/>
                <w:lang w:eastAsia="da-DK"/>
              </w:rPr>
              <w:t>0,68</w:t>
            </w:r>
          </w:p>
        </w:tc>
      </w:tr>
    </w:tbl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5D335A" w:rsidRDefault="005D335A" w:rsidP="005D335A">
      <w:pPr>
        <w:rPr>
          <w:rFonts w:ascii="Verdana" w:hAnsi="Verdana"/>
          <w:sz w:val="20"/>
          <w:szCs w:val="20"/>
        </w:rPr>
      </w:pPr>
    </w:p>
    <w:p w:rsidR="00442962" w:rsidRDefault="00442962" w:rsidP="005D335A">
      <w:pPr>
        <w:pStyle w:val="Ingenafstand"/>
        <w:rPr>
          <w:rFonts w:ascii="Verdana" w:hAnsi="Verdana"/>
          <w:sz w:val="20"/>
          <w:szCs w:val="20"/>
        </w:rPr>
      </w:pPr>
    </w:p>
    <w:p w:rsidR="00442962" w:rsidRDefault="00442962" w:rsidP="005D335A">
      <w:pPr>
        <w:pStyle w:val="Ingenafstand"/>
        <w:rPr>
          <w:rFonts w:ascii="Verdana" w:hAnsi="Verdana"/>
          <w:sz w:val="20"/>
          <w:szCs w:val="20"/>
        </w:rPr>
      </w:pPr>
    </w:p>
    <w:p w:rsidR="00442962" w:rsidRDefault="00442962" w:rsidP="005D335A">
      <w:pPr>
        <w:pStyle w:val="Ingenafstand"/>
        <w:rPr>
          <w:rFonts w:ascii="Verdana" w:hAnsi="Verdana"/>
          <w:sz w:val="20"/>
          <w:szCs w:val="20"/>
        </w:rPr>
      </w:pPr>
    </w:p>
    <w:p w:rsidR="00442962" w:rsidRDefault="00442962" w:rsidP="005D335A">
      <w:pPr>
        <w:pStyle w:val="Ingenafstand"/>
        <w:rPr>
          <w:rFonts w:ascii="Verdana" w:hAnsi="Verdana"/>
          <w:sz w:val="20"/>
          <w:szCs w:val="20"/>
        </w:rPr>
      </w:pPr>
    </w:p>
    <w:p w:rsidR="00442962" w:rsidRDefault="00442962" w:rsidP="005D335A">
      <w:pPr>
        <w:pStyle w:val="Ingenafstand"/>
        <w:rPr>
          <w:rFonts w:ascii="Verdana" w:hAnsi="Verdana"/>
          <w:sz w:val="20"/>
          <w:szCs w:val="20"/>
        </w:rPr>
      </w:pPr>
    </w:p>
    <w:p w:rsidR="00C6476E" w:rsidRDefault="00C6476E" w:rsidP="005D335A">
      <w:pPr>
        <w:pStyle w:val="Ingenafstand"/>
        <w:rPr>
          <w:rFonts w:ascii="Verdana" w:hAnsi="Verdana"/>
          <w:sz w:val="20"/>
          <w:szCs w:val="20"/>
        </w:rPr>
      </w:pPr>
    </w:p>
    <w:p w:rsidR="00C6476E" w:rsidRDefault="00C6476E" w:rsidP="005D335A">
      <w:pPr>
        <w:pStyle w:val="Ingenafstand"/>
        <w:rPr>
          <w:rFonts w:ascii="Verdana" w:hAnsi="Verdana"/>
          <w:sz w:val="20"/>
          <w:szCs w:val="20"/>
        </w:rPr>
      </w:pPr>
    </w:p>
    <w:p w:rsidR="001E79AE" w:rsidRDefault="001E79AE" w:rsidP="005D335A">
      <w:pPr>
        <w:pStyle w:val="Ingenafstand"/>
        <w:rPr>
          <w:rFonts w:ascii="Verdana" w:hAnsi="Verdana"/>
          <w:sz w:val="20"/>
          <w:szCs w:val="20"/>
        </w:rPr>
      </w:pPr>
    </w:p>
    <w:p w:rsidR="001E79AE" w:rsidRDefault="001E79AE" w:rsidP="005D335A">
      <w:pPr>
        <w:pStyle w:val="Ingenafstand"/>
        <w:rPr>
          <w:rFonts w:ascii="Verdana" w:hAnsi="Verdana"/>
          <w:sz w:val="20"/>
          <w:szCs w:val="20"/>
        </w:rPr>
      </w:pPr>
    </w:p>
    <w:p w:rsidR="00442962" w:rsidRPr="005D335A" w:rsidRDefault="00442962" w:rsidP="00442962">
      <w:pPr>
        <w:pStyle w:val="Ingenafstand"/>
      </w:pPr>
      <w:bookmarkStart w:id="0" w:name="_GoBack"/>
      <w:bookmarkEnd w:id="0"/>
    </w:p>
    <w:sectPr w:rsidR="00442962" w:rsidRPr="005D335A" w:rsidSect="002C705B">
      <w:footerReference w:type="default" r:id="rId8"/>
      <w:pgSz w:w="11906" w:h="16838"/>
      <w:pgMar w:top="1701" w:right="2665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20E" w:rsidRDefault="00AE120E" w:rsidP="002C705B">
      <w:pPr>
        <w:spacing w:line="240" w:lineRule="auto"/>
      </w:pPr>
      <w:r>
        <w:separator/>
      </w:r>
    </w:p>
  </w:endnote>
  <w:endnote w:type="continuationSeparator" w:id="0">
    <w:p w:rsidR="00AE120E" w:rsidRDefault="00AE120E" w:rsidP="002C70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ueFrutig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87510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C705B" w:rsidRDefault="002C705B">
            <w:pPr>
              <w:pStyle w:val="Sidefod"/>
              <w:jc w:val="right"/>
            </w:pPr>
            <w:r w:rsidRPr="003D2E31">
              <w:rPr>
                <w:sz w:val="18"/>
                <w:szCs w:val="18"/>
              </w:rPr>
              <w:t xml:space="preserve">Side </w:t>
            </w:r>
            <w:r w:rsidRPr="003D2E31">
              <w:rPr>
                <w:bCs/>
                <w:sz w:val="18"/>
                <w:szCs w:val="18"/>
              </w:rPr>
              <w:fldChar w:fldCharType="begin"/>
            </w:r>
            <w:r w:rsidRPr="003D2E31">
              <w:rPr>
                <w:bCs/>
                <w:sz w:val="18"/>
                <w:szCs w:val="18"/>
              </w:rPr>
              <w:instrText>PAGE</w:instrText>
            </w:r>
            <w:r w:rsidRPr="003D2E31">
              <w:rPr>
                <w:bCs/>
                <w:sz w:val="18"/>
                <w:szCs w:val="18"/>
              </w:rPr>
              <w:fldChar w:fldCharType="separate"/>
            </w:r>
            <w:r w:rsidR="00A072B4">
              <w:rPr>
                <w:bCs/>
                <w:noProof/>
                <w:sz w:val="18"/>
                <w:szCs w:val="18"/>
              </w:rPr>
              <w:t>1</w:t>
            </w:r>
            <w:r w:rsidRPr="003D2E31">
              <w:rPr>
                <w:bCs/>
                <w:sz w:val="18"/>
                <w:szCs w:val="18"/>
              </w:rPr>
              <w:fldChar w:fldCharType="end"/>
            </w:r>
            <w:r w:rsidRPr="003D2E31">
              <w:rPr>
                <w:sz w:val="18"/>
                <w:szCs w:val="18"/>
              </w:rPr>
              <w:t xml:space="preserve"> af </w:t>
            </w:r>
            <w:r w:rsidRPr="003D2E31">
              <w:rPr>
                <w:bCs/>
                <w:sz w:val="18"/>
                <w:szCs w:val="18"/>
              </w:rPr>
              <w:fldChar w:fldCharType="begin"/>
            </w:r>
            <w:r w:rsidRPr="003D2E31">
              <w:rPr>
                <w:bCs/>
                <w:sz w:val="18"/>
                <w:szCs w:val="18"/>
              </w:rPr>
              <w:instrText>NUMPAGES</w:instrText>
            </w:r>
            <w:r w:rsidRPr="003D2E31">
              <w:rPr>
                <w:bCs/>
                <w:sz w:val="18"/>
                <w:szCs w:val="18"/>
              </w:rPr>
              <w:fldChar w:fldCharType="separate"/>
            </w:r>
            <w:r w:rsidR="00A072B4">
              <w:rPr>
                <w:bCs/>
                <w:noProof/>
                <w:sz w:val="18"/>
                <w:szCs w:val="18"/>
              </w:rPr>
              <w:t>1</w:t>
            </w:r>
            <w:r w:rsidRPr="003D2E31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2C705B" w:rsidRDefault="002C705B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20E" w:rsidRDefault="00AE120E" w:rsidP="002C705B">
      <w:pPr>
        <w:spacing w:line="240" w:lineRule="auto"/>
      </w:pPr>
      <w:r>
        <w:separator/>
      </w:r>
    </w:p>
  </w:footnote>
  <w:footnote w:type="continuationSeparator" w:id="0">
    <w:p w:rsidR="00AE120E" w:rsidRDefault="00AE120E" w:rsidP="002C70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35"/>
    <w:rsid w:val="00002435"/>
    <w:rsid w:val="00006ADC"/>
    <w:rsid w:val="000422AA"/>
    <w:rsid w:val="0005786A"/>
    <w:rsid w:val="00065DD2"/>
    <w:rsid w:val="000710AD"/>
    <w:rsid w:val="00072E49"/>
    <w:rsid w:val="000774AE"/>
    <w:rsid w:val="000832F7"/>
    <w:rsid w:val="000914D8"/>
    <w:rsid w:val="00097E08"/>
    <w:rsid w:val="000A64F6"/>
    <w:rsid w:val="000B110C"/>
    <w:rsid w:val="000B3F59"/>
    <w:rsid w:val="000D3C3E"/>
    <w:rsid w:val="000F0E72"/>
    <w:rsid w:val="00110F7E"/>
    <w:rsid w:val="00125E56"/>
    <w:rsid w:val="00142027"/>
    <w:rsid w:val="001738E1"/>
    <w:rsid w:val="001820D2"/>
    <w:rsid w:val="001A3799"/>
    <w:rsid w:val="001B67B0"/>
    <w:rsid w:val="001E750B"/>
    <w:rsid w:val="001E79AE"/>
    <w:rsid w:val="00204212"/>
    <w:rsid w:val="00215C57"/>
    <w:rsid w:val="002224EE"/>
    <w:rsid w:val="00230C63"/>
    <w:rsid w:val="002401CA"/>
    <w:rsid w:val="00241F83"/>
    <w:rsid w:val="002422FC"/>
    <w:rsid w:val="00263D33"/>
    <w:rsid w:val="00274113"/>
    <w:rsid w:val="00277065"/>
    <w:rsid w:val="00293427"/>
    <w:rsid w:val="002A3CB2"/>
    <w:rsid w:val="002C15D1"/>
    <w:rsid w:val="002C2DE9"/>
    <w:rsid w:val="002C4ECE"/>
    <w:rsid w:val="002C705B"/>
    <w:rsid w:val="002F0965"/>
    <w:rsid w:val="002F581E"/>
    <w:rsid w:val="00325C11"/>
    <w:rsid w:val="00326239"/>
    <w:rsid w:val="00333CB6"/>
    <w:rsid w:val="00337CB1"/>
    <w:rsid w:val="00343F04"/>
    <w:rsid w:val="00362D53"/>
    <w:rsid w:val="00364634"/>
    <w:rsid w:val="003700FD"/>
    <w:rsid w:val="003744BC"/>
    <w:rsid w:val="00382BA4"/>
    <w:rsid w:val="00385699"/>
    <w:rsid w:val="003A7C6A"/>
    <w:rsid w:val="003B2EB8"/>
    <w:rsid w:val="003D06DC"/>
    <w:rsid w:val="003D2E31"/>
    <w:rsid w:val="003D5333"/>
    <w:rsid w:val="003E59D6"/>
    <w:rsid w:val="003F401A"/>
    <w:rsid w:val="0043563F"/>
    <w:rsid w:val="00442962"/>
    <w:rsid w:val="0046012F"/>
    <w:rsid w:val="004750E4"/>
    <w:rsid w:val="004B087B"/>
    <w:rsid w:val="004B6C33"/>
    <w:rsid w:val="004E3081"/>
    <w:rsid w:val="004F2F76"/>
    <w:rsid w:val="00503938"/>
    <w:rsid w:val="00517A84"/>
    <w:rsid w:val="00534F80"/>
    <w:rsid w:val="00536BAA"/>
    <w:rsid w:val="005378A0"/>
    <w:rsid w:val="0059431D"/>
    <w:rsid w:val="005949F3"/>
    <w:rsid w:val="005C34CA"/>
    <w:rsid w:val="005D335A"/>
    <w:rsid w:val="005F2397"/>
    <w:rsid w:val="00610423"/>
    <w:rsid w:val="006134F5"/>
    <w:rsid w:val="00630E11"/>
    <w:rsid w:val="00651C4C"/>
    <w:rsid w:val="00652F04"/>
    <w:rsid w:val="00654481"/>
    <w:rsid w:val="006669BC"/>
    <w:rsid w:val="00677631"/>
    <w:rsid w:val="006B28D7"/>
    <w:rsid w:val="006B4999"/>
    <w:rsid w:val="006D0C9D"/>
    <w:rsid w:val="0070742A"/>
    <w:rsid w:val="007077B0"/>
    <w:rsid w:val="00743075"/>
    <w:rsid w:val="007445AA"/>
    <w:rsid w:val="007712C1"/>
    <w:rsid w:val="007922ED"/>
    <w:rsid w:val="007B1E64"/>
    <w:rsid w:val="007F2863"/>
    <w:rsid w:val="007F3EFE"/>
    <w:rsid w:val="00813196"/>
    <w:rsid w:val="00816F56"/>
    <w:rsid w:val="008226FC"/>
    <w:rsid w:val="00824A81"/>
    <w:rsid w:val="00895123"/>
    <w:rsid w:val="008C7666"/>
    <w:rsid w:val="008D6D4A"/>
    <w:rsid w:val="008E69D4"/>
    <w:rsid w:val="00910993"/>
    <w:rsid w:val="0093043B"/>
    <w:rsid w:val="0095466A"/>
    <w:rsid w:val="00991FCC"/>
    <w:rsid w:val="009A4AD4"/>
    <w:rsid w:val="009B021B"/>
    <w:rsid w:val="009C2294"/>
    <w:rsid w:val="009D6D09"/>
    <w:rsid w:val="00A024FF"/>
    <w:rsid w:val="00A072B4"/>
    <w:rsid w:val="00A147CB"/>
    <w:rsid w:val="00A1685E"/>
    <w:rsid w:val="00A747ED"/>
    <w:rsid w:val="00A86136"/>
    <w:rsid w:val="00AB23F6"/>
    <w:rsid w:val="00AB58EF"/>
    <w:rsid w:val="00AB7D10"/>
    <w:rsid w:val="00AC1B20"/>
    <w:rsid w:val="00AE120E"/>
    <w:rsid w:val="00AF68C9"/>
    <w:rsid w:val="00B45765"/>
    <w:rsid w:val="00B52101"/>
    <w:rsid w:val="00B5254E"/>
    <w:rsid w:val="00B6148C"/>
    <w:rsid w:val="00B61509"/>
    <w:rsid w:val="00B650EB"/>
    <w:rsid w:val="00B748A7"/>
    <w:rsid w:val="00BA6041"/>
    <w:rsid w:val="00BB00A4"/>
    <w:rsid w:val="00BB630F"/>
    <w:rsid w:val="00BE3B8C"/>
    <w:rsid w:val="00BE5D36"/>
    <w:rsid w:val="00BE66E6"/>
    <w:rsid w:val="00C02C16"/>
    <w:rsid w:val="00C03892"/>
    <w:rsid w:val="00C101B9"/>
    <w:rsid w:val="00C26FCF"/>
    <w:rsid w:val="00C559DD"/>
    <w:rsid w:val="00C6476E"/>
    <w:rsid w:val="00C7753F"/>
    <w:rsid w:val="00C80A03"/>
    <w:rsid w:val="00CA2003"/>
    <w:rsid w:val="00CC6E77"/>
    <w:rsid w:val="00CC7FC5"/>
    <w:rsid w:val="00CF063D"/>
    <w:rsid w:val="00D048F4"/>
    <w:rsid w:val="00D20980"/>
    <w:rsid w:val="00D36FC0"/>
    <w:rsid w:val="00D41AA5"/>
    <w:rsid w:val="00D5545D"/>
    <w:rsid w:val="00D57673"/>
    <w:rsid w:val="00D90024"/>
    <w:rsid w:val="00DC4137"/>
    <w:rsid w:val="00DE55A1"/>
    <w:rsid w:val="00E078FB"/>
    <w:rsid w:val="00E07FED"/>
    <w:rsid w:val="00E1474E"/>
    <w:rsid w:val="00E204D7"/>
    <w:rsid w:val="00E624AE"/>
    <w:rsid w:val="00E80814"/>
    <w:rsid w:val="00EB5ADC"/>
    <w:rsid w:val="00EC7BD8"/>
    <w:rsid w:val="00EE3E38"/>
    <w:rsid w:val="00EE471B"/>
    <w:rsid w:val="00EE49B0"/>
    <w:rsid w:val="00EE4F04"/>
    <w:rsid w:val="00EE6825"/>
    <w:rsid w:val="00F02E94"/>
    <w:rsid w:val="00F17237"/>
    <w:rsid w:val="00F251AC"/>
    <w:rsid w:val="00F476CA"/>
    <w:rsid w:val="00F8204E"/>
    <w:rsid w:val="00F924BF"/>
    <w:rsid w:val="00F93F33"/>
    <w:rsid w:val="00FA739A"/>
    <w:rsid w:val="00FC2736"/>
    <w:rsid w:val="00FC49DD"/>
    <w:rsid w:val="00FC769C"/>
    <w:rsid w:val="00FC7DCD"/>
    <w:rsid w:val="00F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Ingenafstand"/>
    <w:qFormat/>
    <w:rsid w:val="003D2E31"/>
    <w:pPr>
      <w:spacing w:after="0"/>
    </w:pPr>
    <w:rPr>
      <w:rFonts w:ascii="Book Antiqua" w:hAnsi="Book Antiqu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24EE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59D6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C705B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705B"/>
  </w:style>
  <w:style w:type="paragraph" w:styleId="Sidefod">
    <w:name w:val="footer"/>
    <w:basedOn w:val="Normal"/>
    <w:link w:val="SidefodTegn"/>
    <w:uiPriority w:val="99"/>
    <w:unhideWhenUsed/>
    <w:rsid w:val="002C705B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705B"/>
  </w:style>
  <w:style w:type="character" w:customStyle="1" w:styleId="Overskrift1Tegn">
    <w:name w:val="Overskrift 1 Tegn"/>
    <w:basedOn w:val="Standardskrifttypeiafsnit"/>
    <w:link w:val="Overskrift1"/>
    <w:uiPriority w:val="9"/>
    <w:rsid w:val="002224EE"/>
    <w:rPr>
      <w:rFonts w:eastAsiaTheme="majorEastAsia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59D6"/>
    <w:rPr>
      <w:rFonts w:ascii="TrueFrutiger" w:eastAsiaTheme="majorEastAsia" w:hAnsi="TrueFrutiger" w:cstheme="majorBidi"/>
      <w:b/>
      <w:bCs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3D2E31"/>
    <w:pPr>
      <w:pBdr>
        <w:bottom w:val="single" w:sz="8" w:space="4" w:color="4F81BD" w:themeColor="accent1"/>
      </w:pBdr>
      <w:spacing w:line="240" w:lineRule="auto"/>
      <w:contextualSpacing/>
    </w:pPr>
    <w:rPr>
      <w:rFonts w:eastAsiaTheme="majorEastAsia" w:cstheme="majorBidi"/>
      <w:b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3D2E31"/>
    <w:rPr>
      <w:rFonts w:ascii="Book Antiqua" w:eastAsiaTheme="majorEastAsia" w:hAnsi="Book Antiqua" w:cstheme="majorBidi"/>
      <w:b/>
      <w:spacing w:val="5"/>
      <w:kern w:val="28"/>
      <w:sz w:val="48"/>
      <w:szCs w:val="52"/>
    </w:rPr>
  </w:style>
  <w:style w:type="paragraph" w:styleId="Ingenafstand">
    <w:name w:val="No Spacing"/>
    <w:uiPriority w:val="1"/>
    <w:qFormat/>
    <w:rsid w:val="003D2E31"/>
    <w:pPr>
      <w:spacing w:after="0" w:line="240" w:lineRule="auto"/>
    </w:pPr>
    <w:rPr>
      <w:rFonts w:ascii="Book Antiqua" w:hAnsi="Book Antiqu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29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29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Ingenafstand"/>
    <w:qFormat/>
    <w:rsid w:val="003D2E31"/>
    <w:pPr>
      <w:spacing w:after="0"/>
    </w:pPr>
    <w:rPr>
      <w:rFonts w:ascii="Book Antiqua" w:hAnsi="Book Antiqu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24EE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59D6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C705B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705B"/>
  </w:style>
  <w:style w:type="paragraph" w:styleId="Sidefod">
    <w:name w:val="footer"/>
    <w:basedOn w:val="Normal"/>
    <w:link w:val="SidefodTegn"/>
    <w:uiPriority w:val="99"/>
    <w:unhideWhenUsed/>
    <w:rsid w:val="002C705B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705B"/>
  </w:style>
  <w:style w:type="character" w:customStyle="1" w:styleId="Overskrift1Tegn">
    <w:name w:val="Overskrift 1 Tegn"/>
    <w:basedOn w:val="Standardskrifttypeiafsnit"/>
    <w:link w:val="Overskrift1"/>
    <w:uiPriority w:val="9"/>
    <w:rsid w:val="002224EE"/>
    <w:rPr>
      <w:rFonts w:eastAsiaTheme="majorEastAsia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59D6"/>
    <w:rPr>
      <w:rFonts w:ascii="TrueFrutiger" w:eastAsiaTheme="majorEastAsia" w:hAnsi="TrueFrutiger" w:cstheme="majorBidi"/>
      <w:b/>
      <w:bCs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3D2E31"/>
    <w:pPr>
      <w:pBdr>
        <w:bottom w:val="single" w:sz="8" w:space="4" w:color="4F81BD" w:themeColor="accent1"/>
      </w:pBdr>
      <w:spacing w:line="240" w:lineRule="auto"/>
      <w:contextualSpacing/>
    </w:pPr>
    <w:rPr>
      <w:rFonts w:eastAsiaTheme="majorEastAsia" w:cstheme="majorBidi"/>
      <w:b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3D2E31"/>
    <w:rPr>
      <w:rFonts w:ascii="Book Antiqua" w:eastAsiaTheme="majorEastAsia" w:hAnsi="Book Antiqua" w:cstheme="majorBidi"/>
      <w:b/>
      <w:spacing w:val="5"/>
      <w:kern w:val="28"/>
      <w:sz w:val="48"/>
      <w:szCs w:val="52"/>
    </w:rPr>
  </w:style>
  <w:style w:type="paragraph" w:styleId="Ingenafstand">
    <w:name w:val="No Spacing"/>
    <w:uiPriority w:val="1"/>
    <w:qFormat/>
    <w:rsid w:val="003D2E31"/>
    <w:pPr>
      <w:spacing w:after="0" w:line="240" w:lineRule="auto"/>
    </w:pPr>
    <w:rPr>
      <w:rFonts w:ascii="Book Antiqua" w:hAnsi="Book Antiqu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29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29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95B8180B</Template>
  <TotalTime>14</TotalTime>
  <Pages>1</Pages>
  <Words>89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Herlev Kommune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 Ømann</dc:creator>
  <cp:lastModifiedBy>Kris Ømann</cp:lastModifiedBy>
  <cp:revision>5</cp:revision>
  <dcterms:created xsi:type="dcterms:W3CDTF">2020-11-12T09:35:00Z</dcterms:created>
  <dcterms:modified xsi:type="dcterms:W3CDTF">2021-06-28T07:58:00Z</dcterms:modified>
</cp:coreProperties>
</file>